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FA9" w:rsidRPr="00BF2C76" w:rsidRDefault="003D0FA9" w:rsidP="005A58A2">
      <w:pPr>
        <w:jc w:val="center"/>
        <w:rPr>
          <w:rFonts w:ascii="Times New Roman" w:hAnsi="Times New Roman"/>
          <w:b/>
          <w:bCs/>
          <w:iCs/>
        </w:rPr>
      </w:pPr>
      <w:r w:rsidRPr="00BF2C76">
        <w:rPr>
          <w:rFonts w:ascii="Times New Roman" w:hAnsi="Times New Roman"/>
          <w:b/>
          <w:bCs/>
          <w:iCs/>
        </w:rPr>
        <w:t>SZACOWANIE WARTOŚCI ZAMÓWIENIA</w:t>
      </w:r>
    </w:p>
    <w:p w:rsidR="003D0FA9" w:rsidRPr="00BF2C76" w:rsidRDefault="003D0FA9" w:rsidP="005A58A2">
      <w:pPr>
        <w:spacing w:after="720" w:line="257" w:lineRule="auto"/>
        <w:jc w:val="center"/>
        <w:rPr>
          <w:rFonts w:ascii="Times New Roman" w:hAnsi="Times New Roman"/>
          <w:b/>
        </w:rPr>
      </w:pPr>
      <w:r w:rsidRPr="00BF2C76">
        <w:rPr>
          <w:rFonts w:ascii="Times New Roman" w:hAnsi="Times New Roman"/>
          <w:b/>
        </w:rPr>
        <w:t>PRZYGOTOWANIE I PRZEPROWADZENIE CERTYFIKOWANYCH SZKOLEŃ Z ZAKRESU PROGRAMOWANIA STEROWNIKÓW PLC DLA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3D0FA9" w:rsidRPr="00BF2C76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0FA9" w:rsidRPr="00BF2C76" w:rsidRDefault="003D0FA9" w:rsidP="003754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F2C76">
              <w:rPr>
                <w:rFonts w:ascii="Times New Roman" w:hAnsi="Times New Roman"/>
                <w:b/>
                <w:bCs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0FA9" w:rsidRPr="00BF2C76" w:rsidRDefault="003D0FA9" w:rsidP="003754F1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</w:tbl>
    <w:p w:rsidR="003D0FA9" w:rsidRPr="00BF2C76" w:rsidRDefault="003D0FA9" w:rsidP="005A58A2">
      <w:pPr>
        <w:spacing w:after="0" w:line="240" w:lineRule="auto"/>
        <w:ind w:firstLine="7513"/>
        <w:rPr>
          <w:rFonts w:ascii="Times New Roman" w:hAnsi="Times New Roman"/>
        </w:rPr>
      </w:pPr>
      <w:r w:rsidRPr="00BF2C76">
        <w:rPr>
          <w:rFonts w:ascii="Times New Roman" w:hAnsi="Times New Roman"/>
          <w:iCs/>
        </w:rPr>
        <w:t xml:space="preserve"> </w:t>
      </w:r>
    </w:p>
    <w:p w:rsidR="003D0FA9" w:rsidRPr="00BF2C76" w:rsidRDefault="003D0FA9" w:rsidP="00457AE4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 w:rsidRPr="00BF2C76"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 w:rsidRPr="00BF2C76">
        <w:rPr>
          <w:rFonts w:ascii="Times New Roman" w:eastAsia="MSTT31f16d5a04o187074S00" w:hAnsi="Times New Roman"/>
        </w:rPr>
        <w:br/>
        <w:t>kwota netto:……………………………………</w:t>
      </w:r>
      <w:r w:rsidRPr="00BF2C76">
        <w:rPr>
          <w:rFonts w:ascii="Times New Roman" w:eastAsia="MSTT31f16d5a04o187074S00" w:hAnsi="Times New Roman"/>
        </w:rPr>
        <w:br/>
        <w:t>kwota brutto:……………………………………</w:t>
      </w:r>
      <w:r w:rsidRPr="00BF2C76"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3D0FA9" w:rsidRPr="00BF2C76" w:rsidRDefault="003D0FA9" w:rsidP="00457AE4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3D0FA9" w:rsidRPr="00BF2C76" w:rsidRDefault="003D0FA9" w:rsidP="00457AE4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 w:rsidRPr="00BF2C76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 w:rsidRPr="00BF2C76">
        <w:rPr>
          <w:rFonts w:ascii="Times New Roman" w:hAnsi="Times New Roman"/>
          <w:b/>
          <w:i/>
        </w:rPr>
        <w:t xml:space="preserve"> Podpis, pieczątka</w:t>
      </w:r>
      <w:r w:rsidRPr="00BF2C76">
        <w:rPr>
          <w:rFonts w:ascii="Times New Roman" w:hAnsi="Times New Roman"/>
          <w:b/>
        </w:rPr>
        <w:t xml:space="preserve"> </w:t>
      </w:r>
    </w:p>
    <w:p w:rsidR="003D0FA9" w:rsidRPr="00BF2C76" w:rsidRDefault="003D0FA9" w:rsidP="005A58A2">
      <w:pPr>
        <w:spacing w:before="360" w:after="1680" w:line="300" w:lineRule="exact"/>
        <w:rPr>
          <w:rFonts w:ascii="Times New Roman" w:hAnsi="Times New Roman"/>
          <w:b/>
        </w:rPr>
      </w:pPr>
    </w:p>
    <w:sectPr w:rsidR="003D0FA9" w:rsidRPr="00BF2C76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FA9" w:rsidRDefault="003D0FA9">
      <w:pPr>
        <w:spacing w:after="0" w:line="240" w:lineRule="auto"/>
      </w:pPr>
      <w:r>
        <w:separator/>
      </w:r>
    </w:p>
  </w:endnote>
  <w:endnote w:type="continuationSeparator" w:id="0">
    <w:p w:rsidR="003D0FA9" w:rsidRDefault="003D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FA9" w:rsidRDefault="003D0FA9" w:rsidP="0054003D">
    <w:pPr>
      <w:pStyle w:val="Default"/>
      <w:spacing w:line="23" w:lineRule="atLeast"/>
      <w:jc w:val="center"/>
      <w:rPr>
        <w:sz w:val="20"/>
        <w:szCs w:val="20"/>
      </w:rPr>
    </w:pPr>
  </w:p>
  <w:p w:rsidR="003D0FA9" w:rsidRDefault="003D0FA9" w:rsidP="00441BDA">
    <w:pPr>
      <w:pStyle w:val="Default"/>
      <w:spacing w:line="23" w:lineRule="atLeast"/>
      <w:jc w:val="center"/>
      <w:rPr>
        <w:rFonts w:cs="Calibri"/>
        <w:noProof/>
      </w:rPr>
    </w:pPr>
    <w:r w:rsidRPr="00B50E66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3D0FA9" w:rsidRPr="0003277F" w:rsidRDefault="003D0FA9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3D0FA9" w:rsidRPr="0003277F" w:rsidRDefault="003D0FA9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3D0FA9" w:rsidRDefault="003D0F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FA9" w:rsidRDefault="003D0FA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D0FA9" w:rsidRDefault="003D0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FA9" w:rsidRDefault="003D0FA9" w:rsidP="00FD6030">
    <w:pPr>
      <w:pStyle w:val="Header"/>
      <w:ind w:left="-540" w:right="-660"/>
    </w:pPr>
    <w:r w:rsidRPr="00B50E66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FA95DA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8"/>
  </w:num>
  <w:num w:numId="7">
    <w:abstractNumId w:val="21"/>
  </w:num>
  <w:num w:numId="8">
    <w:abstractNumId w:val="3"/>
  </w:num>
  <w:num w:numId="9">
    <w:abstractNumId w:val="23"/>
  </w:num>
  <w:num w:numId="10">
    <w:abstractNumId w:val="11"/>
  </w:num>
  <w:num w:numId="11">
    <w:abstractNumId w:val="28"/>
  </w:num>
  <w:num w:numId="12">
    <w:abstractNumId w:val="30"/>
  </w:num>
  <w:num w:numId="13">
    <w:abstractNumId w:val="13"/>
  </w:num>
  <w:num w:numId="14">
    <w:abstractNumId w:val="16"/>
  </w:num>
  <w:num w:numId="15">
    <w:abstractNumId w:val="27"/>
  </w:num>
  <w:num w:numId="16">
    <w:abstractNumId w:val="31"/>
  </w:num>
  <w:num w:numId="17">
    <w:abstractNumId w:val="7"/>
  </w:num>
  <w:num w:numId="18">
    <w:abstractNumId w:val="15"/>
  </w:num>
  <w:num w:numId="19">
    <w:abstractNumId w:val="5"/>
  </w:num>
  <w:num w:numId="20">
    <w:abstractNumId w:val="25"/>
  </w:num>
  <w:num w:numId="21">
    <w:abstractNumId w:val="9"/>
  </w:num>
  <w:num w:numId="22">
    <w:abstractNumId w:val="2"/>
  </w:num>
  <w:num w:numId="23">
    <w:abstractNumId w:val="20"/>
  </w:num>
  <w:num w:numId="24">
    <w:abstractNumId w:val="4"/>
  </w:num>
  <w:num w:numId="25">
    <w:abstractNumId w:val="29"/>
  </w:num>
  <w:num w:numId="26">
    <w:abstractNumId w:val="10"/>
  </w:num>
  <w:num w:numId="27">
    <w:abstractNumId w:val="26"/>
  </w:num>
  <w:num w:numId="28">
    <w:abstractNumId w:val="22"/>
  </w:num>
  <w:num w:numId="29">
    <w:abstractNumId w:val="8"/>
  </w:num>
  <w:num w:numId="30">
    <w:abstractNumId w:val="6"/>
  </w:num>
  <w:num w:numId="31">
    <w:abstractNumId w:val="24"/>
  </w:num>
  <w:num w:numId="32">
    <w:abstractNumId w:val="1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3">
    <w:abstractNumId w:val="1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4">
    <w:abstractNumId w:val="1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55D80"/>
    <w:rsid w:val="00065A88"/>
    <w:rsid w:val="0008104C"/>
    <w:rsid w:val="00085BDB"/>
    <w:rsid w:val="000A4FFB"/>
    <w:rsid w:val="000B5739"/>
    <w:rsid w:val="000C5C96"/>
    <w:rsid w:val="000E1C53"/>
    <w:rsid w:val="000F1DA1"/>
    <w:rsid w:val="000F72E9"/>
    <w:rsid w:val="00116E70"/>
    <w:rsid w:val="00146C7A"/>
    <w:rsid w:val="001537FD"/>
    <w:rsid w:val="0015741C"/>
    <w:rsid w:val="00170D41"/>
    <w:rsid w:val="001731B1"/>
    <w:rsid w:val="001E04B3"/>
    <w:rsid w:val="001E34F9"/>
    <w:rsid w:val="001E6D68"/>
    <w:rsid w:val="00203089"/>
    <w:rsid w:val="00212076"/>
    <w:rsid w:val="0023619D"/>
    <w:rsid w:val="00236F76"/>
    <w:rsid w:val="0024457B"/>
    <w:rsid w:val="00247AE9"/>
    <w:rsid w:val="002513B2"/>
    <w:rsid w:val="0026128D"/>
    <w:rsid w:val="00282630"/>
    <w:rsid w:val="002D2591"/>
    <w:rsid w:val="002E4183"/>
    <w:rsid w:val="00303CEF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D0FA9"/>
    <w:rsid w:val="003E018C"/>
    <w:rsid w:val="003E039E"/>
    <w:rsid w:val="003E6C01"/>
    <w:rsid w:val="003F3A66"/>
    <w:rsid w:val="00441BDA"/>
    <w:rsid w:val="00457AE4"/>
    <w:rsid w:val="00495753"/>
    <w:rsid w:val="004D345D"/>
    <w:rsid w:val="004E7035"/>
    <w:rsid w:val="004F2E41"/>
    <w:rsid w:val="005056CE"/>
    <w:rsid w:val="0051293C"/>
    <w:rsid w:val="005316DD"/>
    <w:rsid w:val="00531E72"/>
    <w:rsid w:val="0054003D"/>
    <w:rsid w:val="00546CA5"/>
    <w:rsid w:val="00563B16"/>
    <w:rsid w:val="005A58A2"/>
    <w:rsid w:val="005A5A21"/>
    <w:rsid w:val="005C3BB3"/>
    <w:rsid w:val="005E6ABC"/>
    <w:rsid w:val="005F5167"/>
    <w:rsid w:val="00611D85"/>
    <w:rsid w:val="0061558B"/>
    <w:rsid w:val="00641076"/>
    <w:rsid w:val="00651AB4"/>
    <w:rsid w:val="00673E64"/>
    <w:rsid w:val="00685A3A"/>
    <w:rsid w:val="006D5641"/>
    <w:rsid w:val="006E4691"/>
    <w:rsid w:val="006F33CA"/>
    <w:rsid w:val="007125FE"/>
    <w:rsid w:val="00730DE7"/>
    <w:rsid w:val="007323CB"/>
    <w:rsid w:val="007513F1"/>
    <w:rsid w:val="00774590"/>
    <w:rsid w:val="00781793"/>
    <w:rsid w:val="00787D9A"/>
    <w:rsid w:val="00796581"/>
    <w:rsid w:val="007A171B"/>
    <w:rsid w:val="007A752B"/>
    <w:rsid w:val="007B61BB"/>
    <w:rsid w:val="007C7CB9"/>
    <w:rsid w:val="007F3B68"/>
    <w:rsid w:val="007F6962"/>
    <w:rsid w:val="008002D8"/>
    <w:rsid w:val="00822108"/>
    <w:rsid w:val="00824618"/>
    <w:rsid w:val="0084156A"/>
    <w:rsid w:val="0085578A"/>
    <w:rsid w:val="008900D0"/>
    <w:rsid w:val="008A1B8E"/>
    <w:rsid w:val="008B03DC"/>
    <w:rsid w:val="008D2321"/>
    <w:rsid w:val="008E2477"/>
    <w:rsid w:val="008F0068"/>
    <w:rsid w:val="00915689"/>
    <w:rsid w:val="009317C1"/>
    <w:rsid w:val="00935B09"/>
    <w:rsid w:val="00951F2C"/>
    <w:rsid w:val="009A0D12"/>
    <w:rsid w:val="009A4C61"/>
    <w:rsid w:val="009B053B"/>
    <w:rsid w:val="009D3065"/>
    <w:rsid w:val="009D3AE6"/>
    <w:rsid w:val="009E2A75"/>
    <w:rsid w:val="00A15F3A"/>
    <w:rsid w:val="00A238DA"/>
    <w:rsid w:val="00A85BC6"/>
    <w:rsid w:val="00A86599"/>
    <w:rsid w:val="00AA3549"/>
    <w:rsid w:val="00AC7644"/>
    <w:rsid w:val="00AD2E24"/>
    <w:rsid w:val="00AD68D5"/>
    <w:rsid w:val="00AD7109"/>
    <w:rsid w:val="00AE0079"/>
    <w:rsid w:val="00AE52E3"/>
    <w:rsid w:val="00B02AE4"/>
    <w:rsid w:val="00B42FE5"/>
    <w:rsid w:val="00B50E66"/>
    <w:rsid w:val="00B5444B"/>
    <w:rsid w:val="00B5784A"/>
    <w:rsid w:val="00B75C40"/>
    <w:rsid w:val="00B83E7A"/>
    <w:rsid w:val="00B924E6"/>
    <w:rsid w:val="00BA42F3"/>
    <w:rsid w:val="00BC3F48"/>
    <w:rsid w:val="00BF2C76"/>
    <w:rsid w:val="00C00F14"/>
    <w:rsid w:val="00C17BA3"/>
    <w:rsid w:val="00C34114"/>
    <w:rsid w:val="00C515F1"/>
    <w:rsid w:val="00C623BD"/>
    <w:rsid w:val="00C95639"/>
    <w:rsid w:val="00CB0747"/>
    <w:rsid w:val="00CB385D"/>
    <w:rsid w:val="00CB5DD2"/>
    <w:rsid w:val="00CD14A5"/>
    <w:rsid w:val="00CE2C1A"/>
    <w:rsid w:val="00CE6BBA"/>
    <w:rsid w:val="00CF3FC0"/>
    <w:rsid w:val="00D039D9"/>
    <w:rsid w:val="00D171EF"/>
    <w:rsid w:val="00D2295A"/>
    <w:rsid w:val="00D27A60"/>
    <w:rsid w:val="00D33136"/>
    <w:rsid w:val="00D365FC"/>
    <w:rsid w:val="00D445F5"/>
    <w:rsid w:val="00D45998"/>
    <w:rsid w:val="00D4788B"/>
    <w:rsid w:val="00DB4553"/>
    <w:rsid w:val="00DF411E"/>
    <w:rsid w:val="00E10E72"/>
    <w:rsid w:val="00E23E2D"/>
    <w:rsid w:val="00E26835"/>
    <w:rsid w:val="00E2764E"/>
    <w:rsid w:val="00E52352"/>
    <w:rsid w:val="00E573CC"/>
    <w:rsid w:val="00E57788"/>
    <w:rsid w:val="00EA5593"/>
    <w:rsid w:val="00ED4BBE"/>
    <w:rsid w:val="00EF53D7"/>
    <w:rsid w:val="00F106BD"/>
    <w:rsid w:val="00F20F97"/>
    <w:rsid w:val="00F41748"/>
    <w:rsid w:val="00F41D71"/>
    <w:rsid w:val="00F552EE"/>
    <w:rsid w:val="00F56241"/>
    <w:rsid w:val="00F5690B"/>
    <w:rsid w:val="00F71CF1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47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Pages>1</Pages>
  <Words>91</Words>
  <Characters>548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34</cp:revision>
  <cp:lastPrinted>2020-02-25T08:08:00Z</cp:lastPrinted>
  <dcterms:created xsi:type="dcterms:W3CDTF">2019-10-17T12:25:00Z</dcterms:created>
  <dcterms:modified xsi:type="dcterms:W3CDTF">2020-11-02T08:15:00Z</dcterms:modified>
</cp:coreProperties>
</file>