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895" w:rsidRPr="0082773D" w:rsidRDefault="00805895" w:rsidP="005A58A2">
      <w:pPr>
        <w:jc w:val="center"/>
        <w:rPr>
          <w:rFonts w:ascii="Times New Roman" w:hAnsi="Times New Roman"/>
          <w:b/>
          <w:bCs/>
          <w:iCs/>
        </w:rPr>
      </w:pPr>
      <w:r w:rsidRPr="0082773D">
        <w:rPr>
          <w:rFonts w:ascii="Times New Roman" w:hAnsi="Times New Roman"/>
          <w:b/>
          <w:bCs/>
          <w:iCs/>
        </w:rPr>
        <w:t>SZACOWANIE WARTOŚCI ZAMÓWIENIA</w:t>
      </w:r>
    </w:p>
    <w:p w:rsidR="00805895" w:rsidRPr="0082773D" w:rsidRDefault="00805895" w:rsidP="0082773D">
      <w:pPr>
        <w:spacing w:after="720" w:line="257" w:lineRule="auto"/>
        <w:jc w:val="center"/>
        <w:rPr>
          <w:rFonts w:ascii="Times New Roman" w:hAnsi="Times New Roman"/>
          <w:b/>
        </w:rPr>
      </w:pPr>
      <w:r w:rsidRPr="0082773D">
        <w:rPr>
          <w:rFonts w:ascii="Times New Roman" w:hAnsi="Times New Roman"/>
          <w:b/>
        </w:rPr>
        <w:t xml:space="preserve">PRZYGOTOWANIE I PRZEPROWADZENIE CERTYFIKOWANYCH SZKOLEŃ Z ZAKRESU PROFESJONALNE ZAJĘCIA WARSZTATOWE LabView  DLA STUDENTÓW KIERUNKU AUTOMATYKA </w:t>
      </w:r>
      <w:r w:rsidRPr="0082773D">
        <w:rPr>
          <w:rFonts w:ascii="Times New Roman" w:hAnsi="Times New Roman"/>
          <w:b/>
        </w:rPr>
        <w:br/>
        <w:t>I ROBOTYKA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036"/>
        <w:gridCol w:w="6884"/>
      </w:tblGrid>
      <w:tr w:rsidR="00805895" w:rsidRPr="0082773D" w:rsidTr="003754F1">
        <w:trPr>
          <w:trHeight w:val="1833"/>
        </w:trPr>
        <w:tc>
          <w:tcPr>
            <w:tcW w:w="153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05895" w:rsidRPr="0082773D" w:rsidRDefault="00805895" w:rsidP="003754F1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2773D">
              <w:rPr>
                <w:rFonts w:ascii="Times New Roman" w:hAnsi="Times New Roman"/>
                <w:b/>
                <w:bCs/>
              </w:rPr>
              <w:t>Nazwa i adres Wykonawcy</w:t>
            </w:r>
          </w:p>
        </w:tc>
        <w:tc>
          <w:tcPr>
            <w:tcW w:w="347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05895" w:rsidRPr="0082773D" w:rsidRDefault="00805895" w:rsidP="003754F1">
            <w:pPr>
              <w:jc w:val="center"/>
              <w:rPr>
                <w:rFonts w:ascii="Times New Roman" w:hAnsi="Times New Roman"/>
                <w:color w:val="FFFFFF"/>
              </w:rPr>
            </w:pPr>
          </w:p>
        </w:tc>
      </w:tr>
    </w:tbl>
    <w:p w:rsidR="00805895" w:rsidRPr="0082773D" w:rsidRDefault="00805895" w:rsidP="0082773D">
      <w:pPr>
        <w:autoSpaceDE w:val="0"/>
        <w:adjustRightInd w:val="0"/>
        <w:spacing w:before="480" w:after="0" w:line="480" w:lineRule="auto"/>
        <w:rPr>
          <w:rFonts w:ascii="Times New Roman" w:eastAsia="MSTT31f16d5a04o187074S00" w:hAnsi="Times New Roman"/>
        </w:rPr>
      </w:pPr>
      <w:r w:rsidRPr="0082773D">
        <w:rPr>
          <w:rFonts w:ascii="Times New Roman" w:eastAsia="MSTT31f16d5a04o187074S00" w:hAnsi="Times New Roman"/>
        </w:rPr>
        <w:t>Poniżej podajemy szacunkowy koszt realizacji przedmiotu zamówienia na warunkach określonych w „Opisie przedmiotu zamówienia” stanowiącym załącznik do niniejszego  dokumentu:</w:t>
      </w:r>
      <w:r w:rsidRPr="0082773D">
        <w:rPr>
          <w:rFonts w:ascii="Times New Roman" w:eastAsia="MSTT31f16d5a04o187074S00" w:hAnsi="Times New Roman"/>
        </w:rPr>
        <w:br/>
        <w:t>kwota netto:……………………………………</w:t>
      </w:r>
      <w:r w:rsidRPr="0082773D">
        <w:rPr>
          <w:rFonts w:ascii="Times New Roman" w:eastAsia="MSTT31f16d5a04o187074S00" w:hAnsi="Times New Roman"/>
        </w:rPr>
        <w:br/>
        <w:t>kwota brutto:……………………………………</w:t>
      </w:r>
      <w:r w:rsidRPr="0082773D">
        <w:rPr>
          <w:rFonts w:ascii="Times New Roman" w:eastAsia="MSTT31f16d5a04o187074S00" w:hAnsi="Times New Roman"/>
        </w:rPr>
        <w:br/>
        <w:t>VAT: ………………………………………………..</w:t>
      </w:r>
    </w:p>
    <w:p w:rsidR="00805895" w:rsidRPr="0082773D" w:rsidRDefault="00805895" w:rsidP="0082773D">
      <w:pPr>
        <w:pStyle w:val="Akapitzlist1"/>
        <w:autoSpaceDE w:val="0"/>
        <w:autoSpaceDN w:val="0"/>
        <w:adjustRightInd w:val="0"/>
        <w:spacing w:line="360" w:lineRule="auto"/>
        <w:ind w:left="0"/>
        <w:rPr>
          <w:rFonts w:ascii="Times New Roman" w:hAnsi="Times New Roman"/>
          <w:color w:val="000000"/>
          <w:szCs w:val="22"/>
          <w:lang w:eastAsia="pl-PL"/>
        </w:rPr>
      </w:pPr>
    </w:p>
    <w:p w:rsidR="00805895" w:rsidRPr="0082773D" w:rsidRDefault="00805895" w:rsidP="0082773D">
      <w:pPr>
        <w:spacing w:before="360" w:after="1680" w:line="300" w:lineRule="exact"/>
        <w:ind w:left="6372"/>
        <w:jc w:val="center"/>
        <w:rPr>
          <w:rFonts w:ascii="Times New Roman" w:hAnsi="Times New Roman"/>
          <w:b/>
        </w:rPr>
      </w:pPr>
      <w:r w:rsidRPr="0082773D">
        <w:rPr>
          <w:rFonts w:ascii="Times New Roman" w:hAnsi="Times New Roman"/>
          <w:b/>
        </w:rPr>
        <w:t xml:space="preserve">                                                                                                                                                              ……………………………………</w:t>
      </w:r>
      <w:r w:rsidRPr="0082773D">
        <w:rPr>
          <w:rFonts w:ascii="Times New Roman" w:hAnsi="Times New Roman"/>
          <w:b/>
          <w:i/>
        </w:rPr>
        <w:t xml:space="preserve"> Podpis, pieczątka</w:t>
      </w:r>
      <w:r w:rsidRPr="0082773D">
        <w:rPr>
          <w:rFonts w:ascii="Times New Roman" w:hAnsi="Times New Roman"/>
          <w:b/>
        </w:rPr>
        <w:t xml:space="preserve"> </w:t>
      </w:r>
    </w:p>
    <w:p w:rsidR="00805895" w:rsidRPr="0082773D" w:rsidRDefault="00805895" w:rsidP="00CD14A5">
      <w:pPr>
        <w:pStyle w:val="Akapitzlist1"/>
        <w:autoSpaceDE w:val="0"/>
        <w:autoSpaceDN w:val="0"/>
        <w:adjustRightInd w:val="0"/>
        <w:spacing w:line="360" w:lineRule="auto"/>
        <w:ind w:left="0"/>
        <w:rPr>
          <w:rFonts w:ascii="Times New Roman" w:hAnsi="Times New Roman"/>
          <w:color w:val="000000"/>
          <w:szCs w:val="22"/>
          <w:lang w:eastAsia="pl-PL"/>
        </w:rPr>
      </w:pPr>
    </w:p>
    <w:sectPr w:rsidR="00805895" w:rsidRPr="0082773D" w:rsidSect="00441BDA">
      <w:headerReference w:type="default" r:id="rId7"/>
      <w:footerReference w:type="default" r:id="rId8"/>
      <w:pgSz w:w="11906" w:h="16838"/>
      <w:pgMar w:top="1985" w:right="1134" w:bottom="2552" w:left="992" w:header="0" w:footer="0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5895" w:rsidRDefault="00805895">
      <w:pPr>
        <w:spacing w:after="0" w:line="240" w:lineRule="auto"/>
      </w:pPr>
      <w:r>
        <w:separator/>
      </w:r>
    </w:p>
  </w:endnote>
  <w:endnote w:type="continuationSeparator" w:id="0">
    <w:p w:rsidR="00805895" w:rsidRDefault="00805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MSTT31f16d5a04o187074S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5895" w:rsidRDefault="00805895" w:rsidP="0054003D">
    <w:pPr>
      <w:pStyle w:val="Default"/>
      <w:spacing w:line="23" w:lineRule="atLeast"/>
      <w:jc w:val="center"/>
      <w:rPr>
        <w:sz w:val="20"/>
        <w:szCs w:val="20"/>
      </w:rPr>
    </w:pPr>
  </w:p>
  <w:p w:rsidR="00805895" w:rsidRDefault="00805895" w:rsidP="00441BDA">
    <w:pPr>
      <w:pStyle w:val="Default"/>
      <w:spacing w:line="23" w:lineRule="atLeast"/>
      <w:jc w:val="center"/>
      <w:rPr>
        <w:rFonts w:cs="Calibri"/>
        <w:noProof/>
      </w:rPr>
    </w:pPr>
    <w:r w:rsidRPr="00114E2C">
      <w:rPr>
        <w:rFonts w:cs="Calibri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8" type="#_x0000_t75" alt="EFS-mono" style="width:461.25pt;height:69.75pt;visibility:visible">
          <v:imagedata r:id="rId1" o:title=""/>
        </v:shape>
      </w:pict>
    </w:r>
  </w:p>
  <w:p w:rsidR="00805895" w:rsidRPr="0003277F" w:rsidRDefault="00805895" w:rsidP="00441BDA">
    <w:pPr>
      <w:pStyle w:val="Default"/>
      <w:spacing w:line="23" w:lineRule="atLeast"/>
      <w:jc w:val="center"/>
      <w:rPr>
        <w:b/>
        <w:sz w:val="20"/>
        <w:szCs w:val="20"/>
      </w:rPr>
    </w:pPr>
    <w:r w:rsidRPr="0003277F">
      <w:rPr>
        <w:sz w:val="20"/>
        <w:szCs w:val="20"/>
      </w:rPr>
      <w:t xml:space="preserve">Projekt </w:t>
    </w:r>
    <w:r w:rsidRPr="0003277F">
      <w:rPr>
        <w:b/>
        <w:sz w:val="20"/>
        <w:szCs w:val="20"/>
      </w:rPr>
      <w:t>„KPK – Kompleksowy Program Kształcenia w PWSIiP w Łomży”</w:t>
    </w:r>
  </w:p>
  <w:p w:rsidR="00805895" w:rsidRPr="0003277F" w:rsidRDefault="00805895" w:rsidP="0054003D">
    <w:pPr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nr POWR.03.05.00-00-</w:t>
    </w:r>
    <w:r w:rsidRPr="0003277F">
      <w:rPr>
        <w:rFonts w:ascii="Times New Roman" w:hAnsi="Times New Roman"/>
        <w:sz w:val="20"/>
        <w:szCs w:val="20"/>
      </w:rPr>
      <w:t xml:space="preserve">z040/17 współfinansowany ze środków Europejskiego Funduszu Społecznego </w:t>
    </w:r>
    <w:r>
      <w:rPr>
        <w:rFonts w:ascii="Times New Roman" w:hAnsi="Times New Roman"/>
        <w:sz w:val="20"/>
        <w:szCs w:val="20"/>
      </w:rPr>
      <w:br/>
    </w:r>
    <w:r w:rsidRPr="0003277F">
      <w:rPr>
        <w:rFonts w:ascii="Times New Roman" w:hAnsi="Times New Roman"/>
        <w:sz w:val="20"/>
        <w:szCs w:val="20"/>
      </w:rPr>
      <w:t>w ramach Programu Operacyjnego Wiedza Edukacja Rozwój</w:t>
    </w:r>
  </w:p>
  <w:p w:rsidR="00805895" w:rsidRDefault="0080589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5895" w:rsidRDefault="0080589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805895" w:rsidRDefault="00805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5895" w:rsidRDefault="00805895" w:rsidP="00FD6030">
    <w:pPr>
      <w:pStyle w:val="Header"/>
      <w:ind w:left="-540" w:right="-660"/>
    </w:pPr>
    <w:r w:rsidRPr="00114E2C">
      <w:rPr>
        <w:color w:val="000000"/>
        <w:highlight w:val="blac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42.25pt;height:95.25pt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E5D8E"/>
    <w:multiLevelType w:val="hybridMultilevel"/>
    <w:tmpl w:val="08A2A794"/>
    <w:lvl w:ilvl="0" w:tplc="54467218">
      <w:start w:val="2"/>
      <w:numFmt w:val="decimal"/>
      <w:lvlText w:val="%1)"/>
      <w:lvlJc w:val="left"/>
      <w:pPr>
        <w:ind w:left="360" w:hanging="360"/>
      </w:pPr>
      <w:rPr>
        <w:rFonts w:cs="Times New Roman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4CF16D9"/>
    <w:multiLevelType w:val="hybridMultilevel"/>
    <w:tmpl w:val="B13863C4"/>
    <w:lvl w:ilvl="0" w:tplc="FFDA0F82">
      <w:start w:val="1"/>
      <w:numFmt w:val="upperRoman"/>
      <w:lvlText w:val="%1."/>
      <w:lvlJc w:val="left"/>
      <w:pPr>
        <w:tabs>
          <w:tab w:val="num" w:pos="907"/>
        </w:tabs>
        <w:ind w:left="907" w:hanging="907"/>
      </w:pPr>
      <w:rPr>
        <w:rFonts w:cs="Times New Roman" w:hint="default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color w:val="auto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1287062"/>
    <w:multiLevelType w:val="hybridMultilevel"/>
    <w:tmpl w:val="5FD877B0"/>
    <w:lvl w:ilvl="0" w:tplc="0AA2494C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">
    <w:nsid w:val="118E23FA"/>
    <w:multiLevelType w:val="hybridMultilevel"/>
    <w:tmpl w:val="DFE604D0"/>
    <w:lvl w:ilvl="0" w:tplc="82D23846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547088E"/>
    <w:multiLevelType w:val="hybridMultilevel"/>
    <w:tmpl w:val="CEF4F26E"/>
    <w:lvl w:ilvl="0" w:tplc="0415000D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">
    <w:nsid w:val="16E63245"/>
    <w:multiLevelType w:val="hybridMultilevel"/>
    <w:tmpl w:val="7618ED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2955B81"/>
    <w:multiLevelType w:val="multilevel"/>
    <w:tmpl w:val="79646F6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840"/>
        </w:tabs>
        <w:ind w:left="840" w:hanging="360"/>
      </w:pPr>
      <w:rPr>
        <w:rFonts w:cs="Times New Roman"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75931C2"/>
    <w:multiLevelType w:val="hybridMultilevel"/>
    <w:tmpl w:val="313E89D4"/>
    <w:lvl w:ilvl="0" w:tplc="F8FA29B6">
      <w:start w:val="1"/>
      <w:numFmt w:val="decimal"/>
      <w:lvlText w:val="%1."/>
      <w:lvlJc w:val="left"/>
      <w:pPr>
        <w:ind w:left="1080" w:hanging="360"/>
      </w:pPr>
      <w:rPr>
        <w:rFonts w:cs="Times New Roman"/>
        <w:color w:val="00000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2A49745B"/>
    <w:multiLevelType w:val="multilevel"/>
    <w:tmpl w:val="79646F6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840"/>
        </w:tabs>
        <w:ind w:left="840" w:hanging="360"/>
      </w:pPr>
      <w:rPr>
        <w:rFonts w:cs="Times New Roman"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AF655AD"/>
    <w:multiLevelType w:val="hybridMultilevel"/>
    <w:tmpl w:val="358EF818"/>
    <w:lvl w:ilvl="0" w:tplc="04150001">
      <w:start w:val="1"/>
      <w:numFmt w:val="bullet"/>
      <w:lvlText w:val=""/>
      <w:lvlJc w:val="left"/>
      <w:pPr>
        <w:ind w:left="16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10">
    <w:nsid w:val="34473D35"/>
    <w:multiLevelType w:val="multilevel"/>
    <w:tmpl w:val="C8A4D5B4"/>
    <w:lvl w:ilvl="0">
      <w:start w:val="1"/>
      <w:numFmt w:val="upperRoman"/>
      <w:lvlText w:val="%1."/>
      <w:lvlJc w:val="left"/>
      <w:pPr>
        <w:tabs>
          <w:tab w:val="num" w:pos="907"/>
        </w:tabs>
        <w:ind w:left="907" w:hanging="907"/>
      </w:pPr>
      <w:rPr>
        <w:rFonts w:cs="Times New Roman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B154641"/>
    <w:multiLevelType w:val="hybridMultilevel"/>
    <w:tmpl w:val="BE08E154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E946C7F"/>
    <w:multiLevelType w:val="hybridMultilevel"/>
    <w:tmpl w:val="BF468980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4508798D"/>
    <w:multiLevelType w:val="multilevel"/>
    <w:tmpl w:val="0B9A97C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82F6730"/>
    <w:multiLevelType w:val="hybridMultilevel"/>
    <w:tmpl w:val="F6D4B4DA"/>
    <w:lvl w:ilvl="0" w:tplc="848E9B0C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AC52EF2"/>
    <w:multiLevelType w:val="hybridMultilevel"/>
    <w:tmpl w:val="20C48AB6"/>
    <w:lvl w:ilvl="0" w:tplc="02862384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4E4871DB"/>
    <w:multiLevelType w:val="hybridMultilevel"/>
    <w:tmpl w:val="97504000"/>
    <w:lvl w:ilvl="0" w:tplc="0415000F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074344E"/>
    <w:multiLevelType w:val="hybridMultilevel"/>
    <w:tmpl w:val="A464157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34537BC"/>
    <w:multiLevelType w:val="hybridMultilevel"/>
    <w:tmpl w:val="42820AE8"/>
    <w:lvl w:ilvl="0" w:tplc="A82404B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90C72B4"/>
    <w:multiLevelType w:val="hybridMultilevel"/>
    <w:tmpl w:val="7A1AA77E"/>
    <w:lvl w:ilvl="0" w:tplc="0415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5000D">
      <w:start w:val="1"/>
      <w:numFmt w:val="bullet"/>
      <w:lvlText w:val=""/>
      <w:lvlJc w:val="left"/>
      <w:pPr>
        <w:ind w:left="1866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5A857AE5"/>
    <w:multiLevelType w:val="hybridMultilevel"/>
    <w:tmpl w:val="7D34D8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A862181"/>
    <w:multiLevelType w:val="multilevel"/>
    <w:tmpl w:val="79646F6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840"/>
        </w:tabs>
        <w:ind w:left="840" w:hanging="360"/>
      </w:pPr>
      <w:rPr>
        <w:rFonts w:cs="Times New Roman"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E4B2093"/>
    <w:multiLevelType w:val="hybridMultilevel"/>
    <w:tmpl w:val="BD9ECD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1681059"/>
    <w:multiLevelType w:val="multilevel"/>
    <w:tmpl w:val="79646F6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840"/>
        </w:tabs>
        <w:ind w:left="840" w:hanging="360"/>
      </w:pPr>
      <w:rPr>
        <w:rFonts w:cs="Times New Roman"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52C095D"/>
    <w:multiLevelType w:val="hybridMultilevel"/>
    <w:tmpl w:val="79646F66"/>
    <w:lvl w:ilvl="0" w:tplc="37E26BB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3FC0F48A">
      <w:start w:val="1"/>
      <w:numFmt w:val="decimal"/>
      <w:lvlText w:val="%2)"/>
      <w:lvlJc w:val="left"/>
      <w:pPr>
        <w:tabs>
          <w:tab w:val="num" w:pos="840"/>
        </w:tabs>
        <w:ind w:left="840" w:hanging="360"/>
      </w:pPr>
      <w:rPr>
        <w:rFonts w:cs="Times New Roman" w:hint="default"/>
        <w:color w:val="auto"/>
      </w:rPr>
    </w:lvl>
    <w:lvl w:ilvl="2" w:tplc="04150017">
      <w:start w:val="1"/>
      <w:numFmt w:val="lowerLetter"/>
      <w:lvlText w:val="%3)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6DC49A1"/>
    <w:multiLevelType w:val="multilevel"/>
    <w:tmpl w:val="DB388868"/>
    <w:lvl w:ilvl="0">
      <w:start w:val="1"/>
      <w:numFmt w:val="upperRoman"/>
      <w:lvlText w:val="%1."/>
      <w:lvlJc w:val="left"/>
      <w:pPr>
        <w:tabs>
          <w:tab w:val="num" w:pos="907"/>
        </w:tabs>
        <w:ind w:left="907" w:hanging="907"/>
      </w:pPr>
      <w:rPr>
        <w:rFonts w:cs="Times New Roman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6A8F3E6D"/>
    <w:multiLevelType w:val="hybridMultilevel"/>
    <w:tmpl w:val="49E8B34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73125C02"/>
    <w:multiLevelType w:val="hybridMultilevel"/>
    <w:tmpl w:val="C1BE4832"/>
    <w:lvl w:ilvl="0" w:tplc="1C8458D8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040F55E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51217D1"/>
    <w:multiLevelType w:val="hybridMultilevel"/>
    <w:tmpl w:val="B600A0B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982310A"/>
    <w:multiLevelType w:val="hybridMultilevel"/>
    <w:tmpl w:val="D4902C26"/>
    <w:lvl w:ilvl="0" w:tplc="19E24868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F3203A5"/>
    <w:multiLevelType w:val="hybridMultilevel"/>
    <w:tmpl w:val="D83C227C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1"/>
  </w:num>
  <w:num w:numId="3">
    <w:abstractNumId w:val="14"/>
  </w:num>
  <w:num w:numId="4">
    <w:abstractNumId w:val="12"/>
  </w:num>
  <w:num w:numId="5">
    <w:abstractNumId w:val="0"/>
  </w:num>
  <w:num w:numId="6">
    <w:abstractNumId w:val="17"/>
  </w:num>
  <w:num w:numId="7">
    <w:abstractNumId w:val="20"/>
  </w:num>
  <w:num w:numId="8">
    <w:abstractNumId w:val="3"/>
  </w:num>
  <w:num w:numId="9">
    <w:abstractNumId w:val="22"/>
  </w:num>
  <w:num w:numId="10">
    <w:abstractNumId w:val="11"/>
  </w:num>
  <w:num w:numId="11">
    <w:abstractNumId w:val="27"/>
  </w:num>
  <w:num w:numId="12">
    <w:abstractNumId w:val="29"/>
  </w:num>
  <w:num w:numId="13">
    <w:abstractNumId w:val="13"/>
  </w:num>
  <w:num w:numId="14">
    <w:abstractNumId w:val="16"/>
  </w:num>
  <w:num w:numId="15">
    <w:abstractNumId w:val="26"/>
  </w:num>
  <w:num w:numId="16">
    <w:abstractNumId w:val="30"/>
  </w:num>
  <w:num w:numId="17">
    <w:abstractNumId w:val="7"/>
  </w:num>
  <w:num w:numId="18">
    <w:abstractNumId w:val="15"/>
  </w:num>
  <w:num w:numId="19">
    <w:abstractNumId w:val="5"/>
  </w:num>
  <w:num w:numId="20">
    <w:abstractNumId w:val="24"/>
  </w:num>
  <w:num w:numId="21">
    <w:abstractNumId w:val="9"/>
  </w:num>
  <w:num w:numId="22">
    <w:abstractNumId w:val="2"/>
  </w:num>
  <w:num w:numId="23">
    <w:abstractNumId w:val="19"/>
  </w:num>
  <w:num w:numId="24">
    <w:abstractNumId w:val="4"/>
  </w:num>
  <w:num w:numId="25">
    <w:abstractNumId w:val="28"/>
  </w:num>
  <w:num w:numId="26">
    <w:abstractNumId w:val="10"/>
  </w:num>
  <w:num w:numId="27">
    <w:abstractNumId w:val="25"/>
  </w:num>
  <w:num w:numId="28">
    <w:abstractNumId w:val="21"/>
  </w:num>
  <w:num w:numId="29">
    <w:abstractNumId w:val="8"/>
  </w:num>
  <w:num w:numId="30">
    <w:abstractNumId w:val="6"/>
  </w:num>
  <w:num w:numId="31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1076"/>
    <w:rsid w:val="0003277F"/>
    <w:rsid w:val="00065A88"/>
    <w:rsid w:val="000A4FFB"/>
    <w:rsid w:val="000B5739"/>
    <w:rsid w:val="000C5C96"/>
    <w:rsid w:val="000E1C53"/>
    <w:rsid w:val="000F1DA1"/>
    <w:rsid w:val="000F72E9"/>
    <w:rsid w:val="00114E2C"/>
    <w:rsid w:val="00146C7A"/>
    <w:rsid w:val="00170D41"/>
    <w:rsid w:val="001731B1"/>
    <w:rsid w:val="001E04B3"/>
    <w:rsid w:val="001E34F9"/>
    <w:rsid w:val="001E6D68"/>
    <w:rsid w:val="00203089"/>
    <w:rsid w:val="00212076"/>
    <w:rsid w:val="0023619D"/>
    <w:rsid w:val="0024457B"/>
    <w:rsid w:val="00247AE9"/>
    <w:rsid w:val="002513B2"/>
    <w:rsid w:val="0026128D"/>
    <w:rsid w:val="00282630"/>
    <w:rsid w:val="002D2591"/>
    <w:rsid w:val="002E4183"/>
    <w:rsid w:val="002F13F9"/>
    <w:rsid w:val="00303CEF"/>
    <w:rsid w:val="00340BF5"/>
    <w:rsid w:val="00355D5E"/>
    <w:rsid w:val="003754F1"/>
    <w:rsid w:val="00380318"/>
    <w:rsid w:val="0038264A"/>
    <w:rsid w:val="00397747"/>
    <w:rsid w:val="003A68DF"/>
    <w:rsid w:val="003C5103"/>
    <w:rsid w:val="003C61BC"/>
    <w:rsid w:val="003E018C"/>
    <w:rsid w:val="003E039E"/>
    <w:rsid w:val="003E6C01"/>
    <w:rsid w:val="00441BDA"/>
    <w:rsid w:val="00456A12"/>
    <w:rsid w:val="00491B85"/>
    <w:rsid w:val="00495753"/>
    <w:rsid w:val="004D345D"/>
    <w:rsid w:val="004D77E8"/>
    <w:rsid w:val="004E6FF6"/>
    <w:rsid w:val="004F2E41"/>
    <w:rsid w:val="005056CE"/>
    <w:rsid w:val="005316DD"/>
    <w:rsid w:val="0054003D"/>
    <w:rsid w:val="00546CA5"/>
    <w:rsid w:val="00563B16"/>
    <w:rsid w:val="005A58A2"/>
    <w:rsid w:val="005A5A21"/>
    <w:rsid w:val="005B5BFD"/>
    <w:rsid w:val="005C3BB3"/>
    <w:rsid w:val="005E6ABC"/>
    <w:rsid w:val="005F5167"/>
    <w:rsid w:val="00611D85"/>
    <w:rsid w:val="0061558B"/>
    <w:rsid w:val="00641076"/>
    <w:rsid w:val="00651AB4"/>
    <w:rsid w:val="00673E64"/>
    <w:rsid w:val="00685A3A"/>
    <w:rsid w:val="006E4691"/>
    <w:rsid w:val="006F33CA"/>
    <w:rsid w:val="007125FE"/>
    <w:rsid w:val="00730DE7"/>
    <w:rsid w:val="007323CB"/>
    <w:rsid w:val="007513F1"/>
    <w:rsid w:val="00774590"/>
    <w:rsid w:val="00787D9A"/>
    <w:rsid w:val="00796581"/>
    <w:rsid w:val="007A171B"/>
    <w:rsid w:val="007A752B"/>
    <w:rsid w:val="007B61BB"/>
    <w:rsid w:val="007C7CB9"/>
    <w:rsid w:val="007F3B68"/>
    <w:rsid w:val="007F6962"/>
    <w:rsid w:val="008002D8"/>
    <w:rsid w:val="00805895"/>
    <w:rsid w:val="00822108"/>
    <w:rsid w:val="00824618"/>
    <w:rsid w:val="0082773D"/>
    <w:rsid w:val="0084156A"/>
    <w:rsid w:val="0085578A"/>
    <w:rsid w:val="00876674"/>
    <w:rsid w:val="008900D0"/>
    <w:rsid w:val="008B03DC"/>
    <w:rsid w:val="008D2321"/>
    <w:rsid w:val="008E2477"/>
    <w:rsid w:val="008F0068"/>
    <w:rsid w:val="00915689"/>
    <w:rsid w:val="009317C1"/>
    <w:rsid w:val="00935B09"/>
    <w:rsid w:val="00951F2C"/>
    <w:rsid w:val="00985493"/>
    <w:rsid w:val="009A0D12"/>
    <w:rsid w:val="009A4C61"/>
    <w:rsid w:val="009B053B"/>
    <w:rsid w:val="009D3AE6"/>
    <w:rsid w:val="009E2A75"/>
    <w:rsid w:val="009F570A"/>
    <w:rsid w:val="00A15F3A"/>
    <w:rsid w:val="00A238DA"/>
    <w:rsid w:val="00A2430E"/>
    <w:rsid w:val="00A85BC6"/>
    <w:rsid w:val="00A86599"/>
    <w:rsid w:val="00AA3549"/>
    <w:rsid w:val="00AC7644"/>
    <w:rsid w:val="00AD2E24"/>
    <w:rsid w:val="00AD68D5"/>
    <w:rsid w:val="00AE0079"/>
    <w:rsid w:val="00AE52E3"/>
    <w:rsid w:val="00B02AE4"/>
    <w:rsid w:val="00B238A7"/>
    <w:rsid w:val="00B42FE5"/>
    <w:rsid w:val="00B5784A"/>
    <w:rsid w:val="00B75C40"/>
    <w:rsid w:val="00B924E6"/>
    <w:rsid w:val="00BA42F3"/>
    <w:rsid w:val="00BB3330"/>
    <w:rsid w:val="00BC3F48"/>
    <w:rsid w:val="00C00F14"/>
    <w:rsid w:val="00C04342"/>
    <w:rsid w:val="00C17BA3"/>
    <w:rsid w:val="00C45528"/>
    <w:rsid w:val="00C515F1"/>
    <w:rsid w:val="00C95639"/>
    <w:rsid w:val="00CB0747"/>
    <w:rsid w:val="00CB385D"/>
    <w:rsid w:val="00CB5DD2"/>
    <w:rsid w:val="00CD14A5"/>
    <w:rsid w:val="00CE2C1A"/>
    <w:rsid w:val="00CE6BBA"/>
    <w:rsid w:val="00CF3FC0"/>
    <w:rsid w:val="00D171EF"/>
    <w:rsid w:val="00D2295A"/>
    <w:rsid w:val="00D27A60"/>
    <w:rsid w:val="00D33136"/>
    <w:rsid w:val="00D365FC"/>
    <w:rsid w:val="00D445F5"/>
    <w:rsid w:val="00D45998"/>
    <w:rsid w:val="00D4788B"/>
    <w:rsid w:val="00DB4553"/>
    <w:rsid w:val="00E10E72"/>
    <w:rsid w:val="00E1720F"/>
    <w:rsid w:val="00E23E2D"/>
    <w:rsid w:val="00E26835"/>
    <w:rsid w:val="00E2764E"/>
    <w:rsid w:val="00E52352"/>
    <w:rsid w:val="00E573CC"/>
    <w:rsid w:val="00E57788"/>
    <w:rsid w:val="00E57F71"/>
    <w:rsid w:val="00EA5593"/>
    <w:rsid w:val="00ED4BBE"/>
    <w:rsid w:val="00F106BD"/>
    <w:rsid w:val="00F20F97"/>
    <w:rsid w:val="00F41748"/>
    <w:rsid w:val="00F552EE"/>
    <w:rsid w:val="00F56241"/>
    <w:rsid w:val="00F63BAD"/>
    <w:rsid w:val="00F91D87"/>
    <w:rsid w:val="00FA1CFA"/>
    <w:rsid w:val="00FC2ADF"/>
    <w:rsid w:val="00FC58BC"/>
    <w:rsid w:val="00FD6030"/>
    <w:rsid w:val="00FE7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2D8"/>
    <w:pPr>
      <w:suppressAutoHyphens/>
      <w:autoSpaceDN w:val="0"/>
      <w:spacing w:after="160" w:line="256" w:lineRule="auto"/>
      <w:textAlignment w:val="baseline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27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27A60"/>
    <w:rPr>
      <w:rFonts w:cs="Times New Roman"/>
      <w:sz w:val="22"/>
      <w:lang w:eastAsia="en-US"/>
    </w:rPr>
  </w:style>
  <w:style w:type="paragraph" w:styleId="Footer">
    <w:name w:val="footer"/>
    <w:basedOn w:val="Normal"/>
    <w:link w:val="FooterChar"/>
    <w:uiPriority w:val="99"/>
    <w:rsid w:val="00D27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27A60"/>
    <w:rPr>
      <w:rFonts w:cs="Times New Roman"/>
      <w:sz w:val="22"/>
      <w:lang w:eastAsia="en-US"/>
    </w:rPr>
  </w:style>
  <w:style w:type="paragraph" w:styleId="NormalWeb">
    <w:name w:val="Normal (Web)"/>
    <w:basedOn w:val="Normal"/>
    <w:uiPriority w:val="99"/>
    <w:semiHidden/>
    <w:rsid w:val="00F20F97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uiPriority w:val="99"/>
    <w:rsid w:val="0054003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Akapitzlist1">
    <w:name w:val="Akapit z listą1"/>
    <w:basedOn w:val="Normal"/>
    <w:link w:val="AkapitzlistZnak"/>
    <w:uiPriority w:val="99"/>
    <w:rsid w:val="00D171EF"/>
    <w:pPr>
      <w:suppressAutoHyphens w:val="0"/>
      <w:autoSpaceDN/>
      <w:spacing w:after="0" w:line="240" w:lineRule="auto"/>
      <w:ind w:left="720"/>
      <w:jc w:val="both"/>
      <w:textAlignment w:val="auto"/>
    </w:pPr>
    <w:rPr>
      <w:szCs w:val="20"/>
    </w:rPr>
  </w:style>
  <w:style w:type="character" w:customStyle="1" w:styleId="AkapitzlistZnak">
    <w:name w:val="Akapit z listą Znak"/>
    <w:link w:val="Akapitzlist1"/>
    <w:uiPriority w:val="99"/>
    <w:locked/>
    <w:rsid w:val="00D171EF"/>
    <w:rPr>
      <w:rFonts w:ascii="Calibri" w:hAnsi="Calibri"/>
      <w:sz w:val="22"/>
      <w:lang w:eastAsia="en-US"/>
    </w:rPr>
  </w:style>
  <w:style w:type="character" w:customStyle="1" w:styleId="fvalue">
    <w:name w:val="fvalue"/>
    <w:basedOn w:val="DefaultParagraphFont"/>
    <w:uiPriority w:val="99"/>
    <w:rsid w:val="00D171EF"/>
    <w:rPr>
      <w:rFonts w:cs="Times New Roman"/>
    </w:rPr>
  </w:style>
  <w:style w:type="paragraph" w:customStyle="1" w:styleId="Akapitzlist11">
    <w:name w:val="Akapit z listą11"/>
    <w:basedOn w:val="Normal"/>
    <w:uiPriority w:val="99"/>
    <w:rsid w:val="00685A3A"/>
    <w:pPr>
      <w:suppressAutoHyphens w:val="0"/>
      <w:autoSpaceDN/>
      <w:spacing w:after="0" w:line="240" w:lineRule="auto"/>
      <w:ind w:left="720"/>
      <w:jc w:val="both"/>
      <w:textAlignment w:val="auto"/>
    </w:pPr>
    <w:rPr>
      <w:rFonts w:cs="Calibri"/>
    </w:rPr>
  </w:style>
  <w:style w:type="paragraph" w:customStyle="1" w:styleId="msonormalcxspdrugie">
    <w:name w:val="msonormalcxspdrugie"/>
    <w:basedOn w:val="Normal"/>
    <w:uiPriority w:val="99"/>
    <w:rsid w:val="00FA1CFA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504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4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4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131</TotalTime>
  <Pages>1</Pages>
  <Words>94</Words>
  <Characters>567</Characters>
  <Application>Microsoft Office Outlook</Application>
  <DocSecurity>0</DocSecurity>
  <Lines>0</Lines>
  <Paragraphs>0</Paragraphs>
  <ScaleCrop>false</ScaleCrop>
  <Company>HP Inc.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Bochenko</dc:creator>
  <cp:keywords/>
  <dc:description/>
  <cp:lastModifiedBy>mjankowska</cp:lastModifiedBy>
  <cp:revision>32</cp:revision>
  <cp:lastPrinted>2020-02-25T08:08:00Z</cp:lastPrinted>
  <dcterms:created xsi:type="dcterms:W3CDTF">2019-10-17T12:25:00Z</dcterms:created>
  <dcterms:modified xsi:type="dcterms:W3CDTF">2020-11-02T08:09:00Z</dcterms:modified>
</cp:coreProperties>
</file>